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70B" w:rsidRPr="002660D8" w:rsidRDefault="0094470B" w:rsidP="00214B06">
      <w:pPr>
        <w:spacing w:line="240" w:lineRule="auto"/>
        <w:jc w:val="center"/>
        <w:rPr>
          <w:b/>
          <w:sz w:val="28"/>
          <w:szCs w:val="28"/>
        </w:rPr>
      </w:pPr>
      <w:r w:rsidRPr="002660D8">
        <w:rPr>
          <w:b/>
          <w:sz w:val="28"/>
          <w:szCs w:val="28"/>
        </w:rPr>
        <w:t>Динамика</w:t>
      </w:r>
    </w:p>
    <w:p w:rsidR="0094470B" w:rsidRPr="002660D8" w:rsidRDefault="0094470B" w:rsidP="00214B06">
      <w:pPr>
        <w:spacing w:line="240" w:lineRule="auto"/>
        <w:jc w:val="center"/>
        <w:rPr>
          <w:b/>
          <w:sz w:val="28"/>
          <w:szCs w:val="28"/>
        </w:rPr>
      </w:pPr>
      <w:r w:rsidRPr="002660D8">
        <w:rPr>
          <w:b/>
          <w:sz w:val="28"/>
          <w:szCs w:val="28"/>
        </w:rPr>
        <w:t>контингента обучающихся и классов-комплектов</w:t>
      </w:r>
    </w:p>
    <w:p w:rsidR="0094470B" w:rsidRPr="002660D8" w:rsidRDefault="0094470B" w:rsidP="00214B06">
      <w:pPr>
        <w:spacing w:line="240" w:lineRule="auto"/>
        <w:jc w:val="center"/>
        <w:rPr>
          <w:b/>
          <w:sz w:val="28"/>
          <w:szCs w:val="28"/>
        </w:rPr>
      </w:pPr>
      <w:r w:rsidRPr="002660D8">
        <w:rPr>
          <w:b/>
          <w:sz w:val="28"/>
          <w:szCs w:val="28"/>
        </w:rPr>
        <w:t>в общеобразовательных учреждениях МР «Каякентский район»</w:t>
      </w:r>
    </w:p>
    <w:p w:rsidR="0094470B" w:rsidRPr="002660D8" w:rsidRDefault="0094470B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4"/>
        <w:gridCol w:w="2268"/>
        <w:gridCol w:w="2976"/>
        <w:gridCol w:w="3793"/>
      </w:tblGrid>
      <w:tr w:rsidR="0094470B" w:rsidRPr="009C36B2" w:rsidTr="009C36B2">
        <w:tc>
          <w:tcPr>
            <w:tcW w:w="534" w:type="dxa"/>
          </w:tcPr>
          <w:p w:rsidR="0094470B" w:rsidRPr="009C36B2" w:rsidRDefault="0094470B" w:rsidP="009C36B2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268" w:type="dxa"/>
          </w:tcPr>
          <w:p w:rsidR="0094470B" w:rsidRPr="009C36B2" w:rsidRDefault="0094470B" w:rsidP="009C36B2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Учебный год</w:t>
            </w:r>
          </w:p>
        </w:tc>
        <w:tc>
          <w:tcPr>
            <w:tcW w:w="2976" w:type="dxa"/>
          </w:tcPr>
          <w:p w:rsidR="0094470B" w:rsidRPr="009C36B2" w:rsidRDefault="0094470B" w:rsidP="009C36B2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Количество</w:t>
            </w:r>
          </w:p>
          <w:p w:rsidR="0094470B" w:rsidRPr="009C36B2" w:rsidRDefault="0094470B" w:rsidP="009C36B2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классов-комплектов</w:t>
            </w:r>
          </w:p>
        </w:tc>
        <w:tc>
          <w:tcPr>
            <w:tcW w:w="3793" w:type="dxa"/>
          </w:tcPr>
          <w:p w:rsidR="0094470B" w:rsidRPr="009C36B2" w:rsidRDefault="0094470B" w:rsidP="009C36B2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Численность обучающихся на начало учебного года</w:t>
            </w:r>
          </w:p>
        </w:tc>
      </w:tr>
      <w:tr w:rsidR="0094470B" w:rsidRPr="009C36B2" w:rsidTr="009C36B2">
        <w:tc>
          <w:tcPr>
            <w:tcW w:w="534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2013-2014г.</w:t>
            </w:r>
          </w:p>
        </w:tc>
        <w:tc>
          <w:tcPr>
            <w:tcW w:w="2976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416</w:t>
            </w:r>
          </w:p>
        </w:tc>
        <w:tc>
          <w:tcPr>
            <w:tcW w:w="3793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7564</w:t>
            </w:r>
          </w:p>
        </w:tc>
      </w:tr>
      <w:tr w:rsidR="0094470B" w:rsidRPr="009C36B2" w:rsidTr="009C36B2">
        <w:tc>
          <w:tcPr>
            <w:tcW w:w="534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2014-2015г.</w:t>
            </w:r>
          </w:p>
        </w:tc>
        <w:tc>
          <w:tcPr>
            <w:tcW w:w="2976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418</w:t>
            </w:r>
          </w:p>
        </w:tc>
        <w:tc>
          <w:tcPr>
            <w:tcW w:w="3793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7697</w:t>
            </w:r>
          </w:p>
        </w:tc>
      </w:tr>
      <w:tr w:rsidR="0094470B" w:rsidRPr="009C36B2" w:rsidTr="009C36B2">
        <w:tc>
          <w:tcPr>
            <w:tcW w:w="534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2015-2016г.</w:t>
            </w:r>
          </w:p>
        </w:tc>
        <w:tc>
          <w:tcPr>
            <w:tcW w:w="2976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412</w:t>
            </w:r>
          </w:p>
        </w:tc>
        <w:tc>
          <w:tcPr>
            <w:tcW w:w="3793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7718</w:t>
            </w:r>
          </w:p>
        </w:tc>
      </w:tr>
      <w:tr w:rsidR="0094470B" w:rsidRPr="009C36B2" w:rsidTr="009C36B2">
        <w:tc>
          <w:tcPr>
            <w:tcW w:w="534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2016-2017г.</w:t>
            </w:r>
          </w:p>
        </w:tc>
        <w:tc>
          <w:tcPr>
            <w:tcW w:w="2976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416</w:t>
            </w:r>
          </w:p>
        </w:tc>
        <w:tc>
          <w:tcPr>
            <w:tcW w:w="3793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7907</w:t>
            </w:r>
          </w:p>
        </w:tc>
      </w:tr>
      <w:tr w:rsidR="0094470B" w:rsidRPr="009C36B2" w:rsidTr="009C36B2">
        <w:tc>
          <w:tcPr>
            <w:tcW w:w="534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2017-2018г.</w:t>
            </w:r>
          </w:p>
        </w:tc>
        <w:tc>
          <w:tcPr>
            <w:tcW w:w="2976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419</w:t>
            </w:r>
          </w:p>
        </w:tc>
        <w:tc>
          <w:tcPr>
            <w:tcW w:w="3793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9C36B2">
              <w:rPr>
                <w:b/>
                <w:sz w:val="28"/>
                <w:szCs w:val="28"/>
              </w:rPr>
              <w:t>8100</w:t>
            </w:r>
          </w:p>
        </w:tc>
      </w:tr>
      <w:tr w:rsidR="0094470B" w:rsidRPr="009C36B2" w:rsidTr="009C36B2">
        <w:tc>
          <w:tcPr>
            <w:tcW w:w="534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2018-2019г.</w:t>
            </w:r>
          </w:p>
        </w:tc>
        <w:tc>
          <w:tcPr>
            <w:tcW w:w="2976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427</w:t>
            </w:r>
          </w:p>
        </w:tc>
        <w:tc>
          <w:tcPr>
            <w:tcW w:w="3793" w:type="dxa"/>
          </w:tcPr>
          <w:p w:rsidR="0094470B" w:rsidRPr="009C36B2" w:rsidRDefault="0094470B" w:rsidP="009C36B2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8274</w:t>
            </w:r>
          </w:p>
        </w:tc>
      </w:tr>
    </w:tbl>
    <w:p w:rsidR="0094470B" w:rsidRPr="002660D8" w:rsidRDefault="0094470B">
      <w:pPr>
        <w:rPr>
          <w:sz w:val="28"/>
          <w:szCs w:val="28"/>
        </w:rPr>
      </w:pPr>
    </w:p>
    <w:sectPr w:rsidR="0094470B" w:rsidRPr="002660D8" w:rsidSect="000C3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4B06"/>
    <w:rsid w:val="000C35E4"/>
    <w:rsid w:val="00214B06"/>
    <w:rsid w:val="002660D8"/>
    <w:rsid w:val="0094470B"/>
    <w:rsid w:val="009C36B2"/>
    <w:rsid w:val="00A96D93"/>
    <w:rsid w:val="00E22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5E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214B0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52</Words>
  <Characters>298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GYPNORION</dc:creator>
  <cp:keywords/>
  <dc:description/>
  <cp:lastModifiedBy>Admin</cp:lastModifiedBy>
  <cp:revision>4</cp:revision>
  <dcterms:created xsi:type="dcterms:W3CDTF">2018-01-29T05:58:00Z</dcterms:created>
  <dcterms:modified xsi:type="dcterms:W3CDTF">2019-01-06T12:14:00Z</dcterms:modified>
</cp:coreProperties>
</file>